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6675C" w14:textId="29A6BA88" w:rsidR="006B7F8C" w:rsidRPr="00D2152E" w:rsidRDefault="006B7F8C" w:rsidP="006B7F8C">
      <w:pPr>
        <w:pStyle w:val="Sidhuvud"/>
        <w:tabs>
          <w:tab w:val="left" w:pos="709"/>
        </w:tabs>
        <w:ind w:left="709"/>
        <w:rPr>
          <w:rFonts w:ascii="Arial" w:hAnsi="Arial" w:cs="Arial"/>
          <w:sz w:val="15"/>
          <w:szCs w:val="15"/>
        </w:rPr>
      </w:pPr>
      <w:r w:rsidRPr="00D2152E">
        <w:rPr>
          <w:rFonts w:ascii="Arial" w:hAnsi="Arial" w:cs="Arial"/>
          <w:sz w:val="15"/>
          <w:szCs w:val="15"/>
        </w:rPr>
        <w:t>Sörmland Vatten och Avfall AB</w:t>
      </w:r>
      <w:r w:rsidRPr="00D2152E">
        <w:rPr>
          <w:rFonts w:ascii="Arial" w:hAnsi="Arial" w:cs="Arial"/>
          <w:sz w:val="15"/>
          <w:szCs w:val="15"/>
        </w:rPr>
        <w:br/>
        <w:t xml:space="preserve">Vingåkersvägen 18, 641 </w:t>
      </w:r>
      <w:r w:rsidR="004259F3">
        <w:rPr>
          <w:rFonts w:ascii="Arial" w:hAnsi="Arial" w:cs="Arial"/>
          <w:sz w:val="15"/>
          <w:szCs w:val="15"/>
        </w:rPr>
        <w:t>51</w:t>
      </w:r>
      <w:r w:rsidRPr="00D2152E">
        <w:rPr>
          <w:rFonts w:ascii="Arial" w:hAnsi="Arial" w:cs="Arial"/>
          <w:sz w:val="15"/>
          <w:szCs w:val="15"/>
        </w:rPr>
        <w:t xml:space="preserve"> Katrineholm</w:t>
      </w:r>
    </w:p>
    <w:p w14:paraId="00ABDB31" w14:textId="77777777" w:rsidR="00004803" w:rsidRDefault="00004803" w:rsidP="00004803">
      <w:pPr>
        <w:rPr>
          <w:rFonts w:ascii="Arial" w:hAnsi="Arial" w:cs="Arial"/>
          <w:lang w:eastAsia="sv-SE"/>
        </w:rPr>
      </w:pPr>
    </w:p>
    <w:p w14:paraId="18B6C4A6" w14:textId="5C04A6DD" w:rsidR="00A33E79" w:rsidRDefault="00F97B62" w:rsidP="00BE74B4">
      <w:pPr>
        <w:rPr>
          <w:rFonts w:ascii="Arial" w:hAnsi="Arial" w:cs="Arial"/>
          <w:lang w:eastAsia="sv-SE"/>
        </w:rPr>
      </w:pPr>
      <w:r w:rsidRPr="00B0652A">
        <w:rPr>
          <w:rFonts w:ascii="Arial" w:hAnsi="Arial" w:cs="Arial"/>
          <w:lang w:eastAsia="sv-SE"/>
        </w:rPr>
        <w:t>7 mars</w:t>
      </w:r>
      <w:r w:rsidR="00A13339" w:rsidRPr="00B0652A">
        <w:rPr>
          <w:rFonts w:ascii="Arial" w:hAnsi="Arial" w:cs="Arial"/>
          <w:lang w:eastAsia="sv-SE"/>
        </w:rPr>
        <w:t xml:space="preserve"> 2024</w:t>
      </w:r>
    </w:p>
    <w:p w14:paraId="5786A2B7" w14:textId="77777777" w:rsidR="00004803" w:rsidRDefault="00004803" w:rsidP="00BE74B4">
      <w:pPr>
        <w:rPr>
          <w:rFonts w:ascii="Arial" w:hAnsi="Arial" w:cs="Arial"/>
          <w:lang w:eastAsia="sv-SE"/>
        </w:rPr>
      </w:pPr>
    </w:p>
    <w:p w14:paraId="67E83717" w14:textId="6F74134B" w:rsidR="00BE74B4" w:rsidRPr="00EB5C3C" w:rsidRDefault="00F97B62" w:rsidP="00BE74B4">
      <w:pPr>
        <w:rPr>
          <w:rFonts w:ascii="Arial" w:hAnsi="Arial" w:cs="Arial"/>
          <w:b/>
          <w:bCs/>
          <w:sz w:val="28"/>
          <w:szCs w:val="28"/>
          <w:lang w:eastAsia="sv-SE"/>
        </w:rPr>
      </w:pPr>
      <w:r>
        <w:rPr>
          <w:rFonts w:ascii="Arial" w:hAnsi="Arial" w:cs="Arial"/>
          <w:b/>
          <w:bCs/>
          <w:sz w:val="28"/>
          <w:szCs w:val="28"/>
          <w:lang w:eastAsia="sv-SE"/>
        </w:rPr>
        <w:t>Inbjudan till dialogmöte</w:t>
      </w:r>
      <w:r w:rsidR="008A4E19">
        <w:rPr>
          <w:rFonts w:ascii="Arial" w:hAnsi="Arial" w:cs="Arial"/>
          <w:b/>
          <w:bCs/>
          <w:sz w:val="28"/>
          <w:szCs w:val="28"/>
          <w:lang w:eastAsia="sv-SE"/>
        </w:rPr>
        <w:t xml:space="preserve"> </w:t>
      </w:r>
      <w:r w:rsidR="00DC4756">
        <w:rPr>
          <w:rFonts w:ascii="Arial" w:hAnsi="Arial" w:cs="Arial"/>
          <w:b/>
          <w:bCs/>
          <w:sz w:val="28"/>
          <w:szCs w:val="28"/>
          <w:lang w:eastAsia="sv-SE"/>
        </w:rPr>
        <w:t>2</w:t>
      </w:r>
      <w:r w:rsidR="00482D1B">
        <w:rPr>
          <w:rFonts w:ascii="Arial" w:hAnsi="Arial" w:cs="Arial"/>
          <w:b/>
          <w:bCs/>
          <w:sz w:val="28"/>
          <w:szCs w:val="28"/>
          <w:lang w:eastAsia="sv-SE"/>
        </w:rPr>
        <w:t>5 mars 2024</w:t>
      </w:r>
    </w:p>
    <w:p w14:paraId="6F0FE2F7" w14:textId="53C72DC8" w:rsidR="00BE74B4" w:rsidRDefault="0099241F" w:rsidP="00BE74B4">
      <w:pPr>
        <w:rPr>
          <w:rFonts w:ascii="Arial" w:hAnsi="Arial" w:cs="Arial"/>
          <w:lang w:eastAsia="sv-SE"/>
        </w:rPr>
      </w:pPr>
      <w:r>
        <w:rPr>
          <w:rFonts w:ascii="Arial" w:hAnsi="Arial" w:cs="Arial"/>
          <w:lang w:eastAsia="sv-SE"/>
        </w:rPr>
        <w:t xml:space="preserve">Nu </w:t>
      </w:r>
      <w:r w:rsidR="0039563A">
        <w:rPr>
          <w:rFonts w:ascii="Arial" w:hAnsi="Arial" w:cs="Arial"/>
          <w:lang w:eastAsia="sv-SE"/>
        </w:rPr>
        <w:t>starta</w:t>
      </w:r>
      <w:r w:rsidR="00DE0F72">
        <w:rPr>
          <w:rFonts w:ascii="Arial" w:hAnsi="Arial" w:cs="Arial"/>
          <w:lang w:eastAsia="sv-SE"/>
        </w:rPr>
        <w:t>r</w:t>
      </w:r>
      <w:r w:rsidR="0039563A">
        <w:rPr>
          <w:rFonts w:ascii="Arial" w:hAnsi="Arial" w:cs="Arial"/>
          <w:lang w:eastAsia="sv-SE"/>
        </w:rPr>
        <w:t xml:space="preserve"> projekt</w:t>
      </w:r>
      <w:r w:rsidR="00E747FB">
        <w:rPr>
          <w:rFonts w:ascii="Arial" w:hAnsi="Arial" w:cs="Arial"/>
          <w:lang w:eastAsia="sv-SE"/>
        </w:rPr>
        <w:t xml:space="preserve">et att förnya </w:t>
      </w:r>
      <w:r w:rsidR="001B4B0A">
        <w:rPr>
          <w:rFonts w:ascii="Arial" w:hAnsi="Arial" w:cs="Arial"/>
          <w:lang w:eastAsia="sv-SE"/>
        </w:rPr>
        <w:t>ledningsnätet</w:t>
      </w:r>
      <w:r w:rsidR="00E747FB">
        <w:rPr>
          <w:rFonts w:ascii="Arial" w:hAnsi="Arial" w:cs="Arial"/>
          <w:lang w:eastAsia="sv-SE"/>
        </w:rPr>
        <w:t xml:space="preserve"> på </w:t>
      </w:r>
      <w:r w:rsidR="0039563A">
        <w:rPr>
          <w:rFonts w:ascii="Arial" w:hAnsi="Arial" w:cs="Arial"/>
          <w:lang w:eastAsia="sv-SE"/>
        </w:rPr>
        <w:t>Gärdesgatan i Katrineholm.</w:t>
      </w:r>
    </w:p>
    <w:p w14:paraId="4F830DE6" w14:textId="4EFD0287" w:rsidR="00BE74B4" w:rsidRDefault="0039563A" w:rsidP="00BE74B4">
      <w:pPr>
        <w:rPr>
          <w:rFonts w:ascii="Arial" w:hAnsi="Arial" w:cs="Arial"/>
        </w:rPr>
      </w:pPr>
      <w:r>
        <w:rPr>
          <w:rFonts w:ascii="Arial" w:hAnsi="Arial" w:cs="Arial"/>
        </w:rPr>
        <w:t>Välkommen på</w:t>
      </w:r>
      <w:r w:rsidR="006677B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dialogmöte</w:t>
      </w:r>
      <w:r w:rsidR="0008393B">
        <w:rPr>
          <w:rFonts w:ascii="Arial" w:hAnsi="Arial" w:cs="Arial"/>
        </w:rPr>
        <w:t xml:space="preserve"> där </w:t>
      </w:r>
      <w:r w:rsidR="00011056">
        <w:rPr>
          <w:rFonts w:ascii="Arial" w:hAnsi="Arial" w:cs="Arial"/>
        </w:rPr>
        <w:t>du får veta mer om</w:t>
      </w:r>
      <w:r w:rsidR="00AA4845">
        <w:rPr>
          <w:rFonts w:ascii="Arial" w:hAnsi="Arial" w:cs="Arial"/>
        </w:rPr>
        <w:t xml:space="preserve"> vad vi </w:t>
      </w:r>
      <w:r w:rsidR="004854A0">
        <w:rPr>
          <w:rFonts w:ascii="Arial" w:hAnsi="Arial" w:cs="Arial"/>
        </w:rPr>
        <w:t>ska</w:t>
      </w:r>
      <w:r w:rsidR="00AA4845">
        <w:rPr>
          <w:rFonts w:ascii="Arial" w:hAnsi="Arial" w:cs="Arial"/>
        </w:rPr>
        <w:t xml:space="preserve"> göra och hur det påverkar dig som </w:t>
      </w:r>
      <w:r w:rsidR="005E3E2D">
        <w:rPr>
          <w:rFonts w:ascii="Arial" w:hAnsi="Arial" w:cs="Arial"/>
        </w:rPr>
        <w:t xml:space="preserve">fastighetsägare och boende i området. En viktig del av mötet är att </w:t>
      </w:r>
      <w:r w:rsidR="00CE0CDB">
        <w:rPr>
          <w:rFonts w:ascii="Arial" w:hAnsi="Arial" w:cs="Arial"/>
        </w:rPr>
        <w:t xml:space="preserve">du </w:t>
      </w:r>
      <w:r w:rsidR="002C6880">
        <w:rPr>
          <w:rFonts w:ascii="Arial" w:hAnsi="Arial" w:cs="Arial"/>
        </w:rPr>
        <w:t>f</w:t>
      </w:r>
      <w:r w:rsidR="00373AF5">
        <w:rPr>
          <w:rFonts w:ascii="Arial" w:hAnsi="Arial" w:cs="Arial"/>
        </w:rPr>
        <w:t>å</w:t>
      </w:r>
      <w:r w:rsidR="002A212C">
        <w:rPr>
          <w:rFonts w:ascii="Arial" w:hAnsi="Arial" w:cs="Arial"/>
        </w:rPr>
        <w:t>r</w:t>
      </w:r>
      <w:r w:rsidR="002C6880">
        <w:rPr>
          <w:rFonts w:ascii="Arial" w:hAnsi="Arial" w:cs="Arial"/>
        </w:rPr>
        <w:t xml:space="preserve"> möjlighet att </w:t>
      </w:r>
      <w:r w:rsidR="00CE0CDB">
        <w:rPr>
          <w:rFonts w:ascii="Arial" w:hAnsi="Arial" w:cs="Arial"/>
        </w:rPr>
        <w:t xml:space="preserve">ställa frågor. Vi tror på </w:t>
      </w:r>
      <w:r w:rsidR="008744C8">
        <w:rPr>
          <w:rFonts w:ascii="Arial" w:hAnsi="Arial" w:cs="Arial"/>
        </w:rPr>
        <w:t xml:space="preserve">en öppen </w:t>
      </w:r>
      <w:r w:rsidR="00CE0CDB">
        <w:rPr>
          <w:rFonts w:ascii="Arial" w:hAnsi="Arial" w:cs="Arial"/>
        </w:rPr>
        <w:t>dialog och samarbet</w:t>
      </w:r>
      <w:r w:rsidR="00F57F13">
        <w:rPr>
          <w:rFonts w:ascii="Arial" w:hAnsi="Arial" w:cs="Arial"/>
        </w:rPr>
        <w:t>e</w:t>
      </w:r>
      <w:r w:rsidR="00CE0CDB">
        <w:rPr>
          <w:rFonts w:ascii="Arial" w:hAnsi="Arial" w:cs="Arial"/>
        </w:rPr>
        <w:t xml:space="preserve"> för att </w:t>
      </w:r>
      <w:r w:rsidR="00C6535E">
        <w:rPr>
          <w:rFonts w:ascii="Arial" w:hAnsi="Arial" w:cs="Arial"/>
        </w:rPr>
        <w:t xml:space="preserve">uppnå bästa resultat </w:t>
      </w:r>
      <w:r w:rsidR="007E1E86">
        <w:rPr>
          <w:rFonts w:ascii="Arial" w:hAnsi="Arial" w:cs="Arial"/>
        </w:rPr>
        <w:t>vilket leder till</w:t>
      </w:r>
      <w:r w:rsidR="00C6535E">
        <w:rPr>
          <w:rFonts w:ascii="Arial" w:hAnsi="Arial" w:cs="Arial"/>
        </w:rPr>
        <w:t xml:space="preserve"> nöjda kunder.</w:t>
      </w:r>
    </w:p>
    <w:p w14:paraId="71B9073E" w14:textId="7B5281F1" w:rsidR="00BE74B4" w:rsidRDefault="00A51861" w:rsidP="00BE74B4">
      <w:pPr>
        <w:rPr>
          <w:rFonts w:ascii="Arial" w:hAnsi="Arial" w:cs="Arial"/>
        </w:rPr>
      </w:pPr>
      <w:r>
        <w:rPr>
          <w:rFonts w:ascii="Arial" w:hAnsi="Arial" w:cs="Arial"/>
        </w:rPr>
        <w:t>Agenda</w:t>
      </w:r>
      <w:r w:rsidR="00BE74B4">
        <w:rPr>
          <w:rFonts w:ascii="Arial" w:hAnsi="Arial" w:cs="Arial"/>
        </w:rPr>
        <w:t>:</w:t>
      </w:r>
    </w:p>
    <w:p w14:paraId="62800687" w14:textId="6952AB2E" w:rsidR="007F2D7C" w:rsidRDefault="00414645" w:rsidP="00BE74B4">
      <w:pPr>
        <w:pStyle w:val="Liststycke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DF6BD7">
        <w:rPr>
          <w:rFonts w:ascii="Arial" w:hAnsi="Arial" w:cs="Arial"/>
        </w:rPr>
        <w:t>rojektet i sin helhet</w:t>
      </w:r>
    </w:p>
    <w:p w14:paraId="4D2C7E6C" w14:textId="015CAC58" w:rsidR="002346F7" w:rsidRDefault="002346F7" w:rsidP="00BE74B4">
      <w:pPr>
        <w:pStyle w:val="Liststycke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Hur påverkar arbetet fastighetsägare och boende</w:t>
      </w:r>
    </w:p>
    <w:p w14:paraId="681C6FD0" w14:textId="1B3E4317" w:rsidR="00C24815" w:rsidRPr="007D44BF" w:rsidRDefault="00E41DE4" w:rsidP="007D44BF">
      <w:pPr>
        <w:pStyle w:val="Liststycke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Ansvarsområden</w:t>
      </w:r>
    </w:p>
    <w:p w14:paraId="1EF3D5E9" w14:textId="20EC3AF9" w:rsidR="00EE0934" w:rsidRDefault="00411D67" w:rsidP="00BE74B4">
      <w:pPr>
        <w:pStyle w:val="Liststycke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Kommunikation och k</w:t>
      </w:r>
      <w:r w:rsidR="00EE0934">
        <w:rPr>
          <w:rFonts w:ascii="Arial" w:hAnsi="Arial" w:cs="Arial"/>
        </w:rPr>
        <w:t>ontakt</w:t>
      </w:r>
    </w:p>
    <w:p w14:paraId="530BBFC9" w14:textId="478DA0A1" w:rsidR="00B74E2D" w:rsidRPr="00B1185F" w:rsidRDefault="00B74E2D" w:rsidP="00B1185F">
      <w:pPr>
        <w:pStyle w:val="Liststycke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Frågor från fastighetsägare och boende</w:t>
      </w:r>
    </w:p>
    <w:p w14:paraId="7A129666" w14:textId="281F6FAA" w:rsidR="001E18DD" w:rsidRDefault="00B74E2D" w:rsidP="00BE74B4">
      <w:pPr>
        <w:rPr>
          <w:rFonts w:ascii="Arial" w:hAnsi="Arial" w:cs="Arial"/>
        </w:rPr>
      </w:pPr>
      <w:r>
        <w:rPr>
          <w:rFonts w:ascii="Arial" w:hAnsi="Arial" w:cs="Arial"/>
        </w:rPr>
        <w:t>Fakta</w:t>
      </w:r>
      <w:r w:rsidR="00C6535E">
        <w:rPr>
          <w:rFonts w:ascii="Arial" w:hAnsi="Arial" w:cs="Arial"/>
        </w:rPr>
        <w:t>:</w:t>
      </w:r>
    </w:p>
    <w:p w14:paraId="0902D6A0" w14:textId="357E1D77" w:rsidR="00F165B9" w:rsidRDefault="00B01C25" w:rsidP="00C6535E">
      <w:pPr>
        <w:pStyle w:val="Liststycke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Tid: </w:t>
      </w:r>
      <w:proofErr w:type="gramStart"/>
      <w:r>
        <w:rPr>
          <w:rFonts w:ascii="Arial" w:hAnsi="Arial" w:cs="Arial"/>
        </w:rPr>
        <w:t>Måndag</w:t>
      </w:r>
      <w:proofErr w:type="gramEnd"/>
      <w:r>
        <w:rPr>
          <w:rFonts w:ascii="Arial" w:hAnsi="Arial" w:cs="Arial"/>
        </w:rPr>
        <w:t xml:space="preserve"> 25 mars</w:t>
      </w:r>
      <w:r w:rsidR="006F3AC8">
        <w:rPr>
          <w:rFonts w:ascii="Arial" w:hAnsi="Arial" w:cs="Arial"/>
        </w:rPr>
        <w:t xml:space="preserve"> klockan </w:t>
      </w:r>
      <w:r w:rsidR="00B07DD0">
        <w:rPr>
          <w:rFonts w:ascii="Arial" w:hAnsi="Arial" w:cs="Arial"/>
        </w:rPr>
        <w:t>18:00</w:t>
      </w:r>
      <w:r w:rsidR="00F165B9">
        <w:rPr>
          <w:rFonts w:ascii="Arial" w:hAnsi="Arial" w:cs="Arial"/>
        </w:rPr>
        <w:t xml:space="preserve"> till 19:30</w:t>
      </w:r>
      <w:r w:rsidR="007E49E9">
        <w:rPr>
          <w:rFonts w:ascii="Arial" w:hAnsi="Arial" w:cs="Arial"/>
        </w:rPr>
        <w:t xml:space="preserve"> </w:t>
      </w:r>
    </w:p>
    <w:p w14:paraId="2D367B5E" w14:textId="42BDDE38" w:rsidR="00B01C25" w:rsidRDefault="00F165B9" w:rsidP="00C6535E">
      <w:pPr>
        <w:pStyle w:val="Liststycke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Plats: M</w:t>
      </w:r>
      <w:r w:rsidR="007E49E9">
        <w:rPr>
          <w:rFonts w:ascii="Arial" w:hAnsi="Arial" w:cs="Arial"/>
        </w:rPr>
        <w:t>atsalen på Skogsborgsskolan</w:t>
      </w:r>
      <w:r w:rsidR="005B5A94">
        <w:rPr>
          <w:rFonts w:ascii="Arial" w:hAnsi="Arial" w:cs="Arial"/>
        </w:rPr>
        <w:t xml:space="preserve"> i Katrineholm</w:t>
      </w:r>
    </w:p>
    <w:p w14:paraId="028198F0" w14:textId="5D338A1D" w:rsidR="00376A98" w:rsidRDefault="00561053" w:rsidP="00C6535E">
      <w:pPr>
        <w:pStyle w:val="Liststycke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Förtäring: </w:t>
      </w:r>
      <w:r w:rsidR="008D0099">
        <w:rPr>
          <w:rFonts w:ascii="Arial" w:hAnsi="Arial" w:cs="Arial"/>
        </w:rPr>
        <w:t xml:space="preserve">Vi serverar </w:t>
      </w:r>
      <w:r w:rsidR="007D5510">
        <w:rPr>
          <w:rFonts w:ascii="Arial" w:hAnsi="Arial" w:cs="Arial"/>
        </w:rPr>
        <w:t>kaffe, te</w:t>
      </w:r>
      <w:r w:rsidR="005F3C12">
        <w:rPr>
          <w:rFonts w:ascii="Arial" w:hAnsi="Arial" w:cs="Arial"/>
        </w:rPr>
        <w:t xml:space="preserve">, vatten </w:t>
      </w:r>
      <w:r w:rsidR="007D5510">
        <w:rPr>
          <w:rFonts w:ascii="Arial" w:hAnsi="Arial" w:cs="Arial"/>
        </w:rPr>
        <w:t>och frukt.</w:t>
      </w:r>
    </w:p>
    <w:p w14:paraId="26B3E7BC" w14:textId="6D25EDD7" w:rsidR="00C6535E" w:rsidRPr="00C6535E" w:rsidRDefault="00591DB8" w:rsidP="00C6535E">
      <w:pPr>
        <w:pStyle w:val="Liststycke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Anmälan: </w:t>
      </w:r>
      <w:hyperlink r:id="rId7" w:history="1">
        <w:r w:rsidR="00376A98" w:rsidRPr="004A118B">
          <w:rPr>
            <w:rStyle w:val="Hyperlnk"/>
            <w:rFonts w:ascii="Arial" w:hAnsi="Arial" w:cs="Arial"/>
          </w:rPr>
          <w:t>kundservice@sormlandvatten.se</w:t>
        </w:r>
      </w:hyperlink>
      <w:r w:rsidR="00376A98">
        <w:rPr>
          <w:rFonts w:ascii="Arial" w:hAnsi="Arial" w:cs="Arial"/>
        </w:rPr>
        <w:t xml:space="preserve"> eller </w:t>
      </w:r>
      <w:proofErr w:type="gramStart"/>
      <w:r w:rsidR="00376A98">
        <w:rPr>
          <w:rFonts w:ascii="Arial" w:hAnsi="Arial" w:cs="Arial"/>
        </w:rPr>
        <w:t>0150-800</w:t>
      </w:r>
      <w:r w:rsidR="005F3C12">
        <w:rPr>
          <w:rFonts w:ascii="Arial" w:hAnsi="Arial" w:cs="Arial"/>
        </w:rPr>
        <w:t> </w:t>
      </w:r>
      <w:r w:rsidR="00376A98">
        <w:rPr>
          <w:rFonts w:ascii="Arial" w:hAnsi="Arial" w:cs="Arial"/>
        </w:rPr>
        <w:t>100</w:t>
      </w:r>
      <w:proofErr w:type="gramEnd"/>
      <w:r w:rsidR="005F3C12">
        <w:rPr>
          <w:rFonts w:ascii="Arial" w:hAnsi="Arial" w:cs="Arial"/>
        </w:rPr>
        <w:t xml:space="preserve"> </w:t>
      </w:r>
      <w:r w:rsidR="005F3C12" w:rsidRPr="00C71DF1">
        <w:rPr>
          <w:rFonts w:ascii="Arial" w:hAnsi="Arial" w:cs="Arial"/>
          <w:u w:val="single"/>
        </w:rPr>
        <w:t xml:space="preserve">senast </w:t>
      </w:r>
      <w:r w:rsidR="00C71DF1" w:rsidRPr="00C71DF1">
        <w:rPr>
          <w:rFonts w:ascii="Arial" w:hAnsi="Arial" w:cs="Arial"/>
          <w:u w:val="single"/>
        </w:rPr>
        <w:t>onsdag 20 mars</w:t>
      </w:r>
      <w:r w:rsidR="00C71DF1">
        <w:rPr>
          <w:rFonts w:ascii="Arial" w:hAnsi="Arial" w:cs="Arial"/>
        </w:rPr>
        <w:t>.</w:t>
      </w:r>
    </w:p>
    <w:p w14:paraId="0B059B22" w14:textId="6F0E1ECC" w:rsidR="00EA4D4A" w:rsidRPr="00762B45" w:rsidRDefault="00BE74B4" w:rsidP="00BE74B4">
      <w:pPr>
        <w:rPr>
          <w:rFonts w:ascii="Arial" w:hAnsi="Arial" w:cs="Arial"/>
          <w:lang w:eastAsia="sv-SE"/>
        </w:rPr>
      </w:pPr>
      <w:r>
        <w:rPr>
          <w:rFonts w:ascii="Arial" w:hAnsi="Arial" w:cs="Arial"/>
          <w:lang w:eastAsia="sv-SE"/>
        </w:rPr>
        <w:t>Kontakta</w:t>
      </w:r>
      <w:r w:rsidRPr="00574E2C">
        <w:rPr>
          <w:rFonts w:ascii="Arial" w:hAnsi="Arial" w:cs="Arial"/>
          <w:lang w:eastAsia="sv-SE"/>
        </w:rPr>
        <w:t xml:space="preserve"> </w:t>
      </w:r>
      <w:r>
        <w:rPr>
          <w:rFonts w:ascii="Arial" w:hAnsi="Arial" w:cs="Arial"/>
          <w:lang w:eastAsia="sv-SE"/>
        </w:rPr>
        <w:t xml:space="preserve">Sörmland Vatten </w:t>
      </w:r>
      <w:r w:rsidR="00825D18">
        <w:rPr>
          <w:rFonts w:ascii="Arial" w:hAnsi="Arial" w:cs="Arial"/>
          <w:lang w:eastAsia="sv-SE"/>
        </w:rPr>
        <w:t>om du har</w:t>
      </w:r>
      <w:r w:rsidR="00545DD2">
        <w:rPr>
          <w:rFonts w:ascii="Arial" w:hAnsi="Arial" w:cs="Arial"/>
          <w:lang w:eastAsia="sv-SE"/>
        </w:rPr>
        <w:t xml:space="preserve"> </w:t>
      </w:r>
      <w:r w:rsidRPr="00574E2C">
        <w:rPr>
          <w:rFonts w:ascii="Arial" w:hAnsi="Arial" w:cs="Arial"/>
          <w:lang w:eastAsia="sv-SE"/>
        </w:rPr>
        <w:t xml:space="preserve">frågor eller vill </w:t>
      </w:r>
      <w:r w:rsidR="00545DD2">
        <w:rPr>
          <w:rFonts w:ascii="Arial" w:hAnsi="Arial" w:cs="Arial"/>
          <w:lang w:eastAsia="sv-SE"/>
        </w:rPr>
        <w:t>få</w:t>
      </w:r>
      <w:r w:rsidRPr="00574E2C">
        <w:rPr>
          <w:rFonts w:ascii="Arial" w:hAnsi="Arial" w:cs="Arial"/>
          <w:lang w:eastAsia="sv-SE"/>
        </w:rPr>
        <w:t xml:space="preserve"> mer information.</w:t>
      </w:r>
      <w:r w:rsidR="00EA4D4A">
        <w:rPr>
          <w:rFonts w:ascii="Arial" w:hAnsi="Arial" w:cs="Arial"/>
          <w:lang w:eastAsia="sv-SE"/>
        </w:rPr>
        <w:t xml:space="preserve"> </w:t>
      </w:r>
      <w:r w:rsidR="00EA4D4A" w:rsidRPr="00EA4D4A">
        <w:rPr>
          <w:rFonts w:ascii="Arial" w:hAnsi="Arial" w:cs="Arial"/>
          <w:color w:val="374151"/>
        </w:rPr>
        <w:t>På hemsida</w:t>
      </w:r>
      <w:r w:rsidR="00DB609B">
        <w:rPr>
          <w:rFonts w:ascii="Arial" w:hAnsi="Arial" w:cs="Arial"/>
          <w:color w:val="374151"/>
        </w:rPr>
        <w:t>n</w:t>
      </w:r>
      <w:r w:rsidR="00EA4D4A" w:rsidRPr="00EA4D4A">
        <w:rPr>
          <w:rFonts w:ascii="Arial" w:hAnsi="Arial" w:cs="Arial"/>
          <w:color w:val="374151"/>
        </w:rPr>
        <w:t xml:space="preserve"> </w:t>
      </w:r>
      <w:hyperlink r:id="rId8" w:history="1">
        <w:r w:rsidR="00EA4D4A" w:rsidRPr="00EA4D4A">
          <w:rPr>
            <w:rStyle w:val="Hyperlnk"/>
            <w:rFonts w:ascii="Arial" w:hAnsi="Arial" w:cs="Arial"/>
          </w:rPr>
          <w:t>www.sormlandvatten.se</w:t>
        </w:r>
      </w:hyperlink>
      <w:r w:rsidR="00EA4D4A" w:rsidRPr="00EA4D4A">
        <w:rPr>
          <w:rFonts w:ascii="Arial" w:hAnsi="Arial" w:cs="Arial"/>
          <w:color w:val="374151"/>
        </w:rPr>
        <w:t xml:space="preserve"> under Pågående projekt får du </w:t>
      </w:r>
      <w:r w:rsidR="0083426B">
        <w:rPr>
          <w:rFonts w:ascii="Arial" w:hAnsi="Arial" w:cs="Arial"/>
          <w:color w:val="374151"/>
        </w:rPr>
        <w:t>veta mer om arbetet</w:t>
      </w:r>
      <w:r w:rsidR="00EA4D4A" w:rsidRPr="00EA4D4A">
        <w:rPr>
          <w:rFonts w:ascii="Arial" w:hAnsi="Arial" w:cs="Arial"/>
          <w:color w:val="374151"/>
        </w:rPr>
        <w:t>.</w:t>
      </w:r>
    </w:p>
    <w:p w14:paraId="7FB7B411" w14:textId="51F625DB" w:rsidR="00EA4D4A" w:rsidRDefault="00BE74B4" w:rsidP="00BE74B4">
      <w:pPr>
        <w:rPr>
          <w:rFonts w:ascii="Arial" w:hAnsi="Arial" w:cs="Arial"/>
          <w:color w:val="374151"/>
        </w:rPr>
      </w:pPr>
      <w:r w:rsidRPr="000D0AF0">
        <w:rPr>
          <w:rFonts w:ascii="Arial" w:hAnsi="Arial" w:cs="Arial"/>
          <w:color w:val="374151"/>
        </w:rPr>
        <w:t xml:space="preserve">Vi ser fram emot att </w:t>
      </w:r>
      <w:r w:rsidR="00B1187D">
        <w:rPr>
          <w:rFonts w:ascii="Arial" w:hAnsi="Arial" w:cs="Arial"/>
          <w:color w:val="374151"/>
        </w:rPr>
        <w:t>förnya</w:t>
      </w:r>
      <w:r w:rsidR="00EE180E" w:rsidRPr="000D0AF0">
        <w:rPr>
          <w:rFonts w:ascii="Arial" w:hAnsi="Arial" w:cs="Arial"/>
          <w:color w:val="374151"/>
        </w:rPr>
        <w:t xml:space="preserve"> </w:t>
      </w:r>
      <w:r w:rsidR="009003BF" w:rsidRPr="000D0AF0">
        <w:rPr>
          <w:rFonts w:ascii="Arial" w:hAnsi="Arial" w:cs="Arial"/>
          <w:color w:val="374151"/>
        </w:rPr>
        <w:t xml:space="preserve">ledningsnätet </w:t>
      </w:r>
      <w:r w:rsidR="00286CFE">
        <w:rPr>
          <w:rFonts w:ascii="Arial" w:hAnsi="Arial" w:cs="Arial"/>
          <w:color w:val="374151"/>
        </w:rPr>
        <w:t xml:space="preserve">i </w:t>
      </w:r>
      <w:r w:rsidR="009003BF" w:rsidRPr="000D0AF0">
        <w:rPr>
          <w:rFonts w:ascii="Arial" w:hAnsi="Arial" w:cs="Arial"/>
          <w:color w:val="374151"/>
        </w:rPr>
        <w:t>ditt områd</w:t>
      </w:r>
      <w:r w:rsidR="000D0AF0" w:rsidRPr="000D0AF0">
        <w:rPr>
          <w:rFonts w:ascii="Arial" w:hAnsi="Arial" w:cs="Arial"/>
          <w:color w:val="374151"/>
        </w:rPr>
        <w:t xml:space="preserve">e. </w:t>
      </w:r>
      <w:r w:rsidRPr="000D0AF0">
        <w:rPr>
          <w:rFonts w:ascii="Arial" w:hAnsi="Arial" w:cs="Arial"/>
          <w:color w:val="374151"/>
        </w:rPr>
        <w:t>Tillsammans skapar vi en hållbar</w:t>
      </w:r>
      <w:r w:rsidR="001C7C22">
        <w:rPr>
          <w:rFonts w:ascii="Arial" w:hAnsi="Arial" w:cs="Arial"/>
          <w:color w:val="374151"/>
        </w:rPr>
        <w:t xml:space="preserve"> region</w:t>
      </w:r>
      <w:r w:rsidRPr="000D0AF0">
        <w:rPr>
          <w:rFonts w:ascii="Arial" w:hAnsi="Arial" w:cs="Arial"/>
          <w:color w:val="374151"/>
        </w:rPr>
        <w:t>.</w:t>
      </w:r>
    </w:p>
    <w:p w14:paraId="1D924997" w14:textId="77777777" w:rsidR="00830644" w:rsidRDefault="00830644" w:rsidP="00BE74B4">
      <w:pPr>
        <w:rPr>
          <w:rFonts w:ascii="Arial" w:hAnsi="Arial" w:cs="Arial"/>
          <w:color w:val="374151"/>
        </w:rPr>
      </w:pPr>
    </w:p>
    <w:p w14:paraId="780E0A23" w14:textId="6366F451" w:rsidR="00BE74B4" w:rsidRDefault="00BE74B4" w:rsidP="00BE74B4">
      <w:pPr>
        <w:rPr>
          <w:rFonts w:ascii="Arial" w:hAnsi="Arial" w:cs="Arial"/>
          <w:color w:val="374151"/>
        </w:rPr>
      </w:pPr>
      <w:r>
        <w:rPr>
          <w:rFonts w:ascii="Arial" w:hAnsi="Arial" w:cs="Arial"/>
          <w:color w:val="374151"/>
        </w:rPr>
        <w:t>Med vänlig hälsning</w:t>
      </w:r>
    </w:p>
    <w:p w14:paraId="27C11C44" w14:textId="682FFC55" w:rsidR="00CA1F67" w:rsidRDefault="00C434BE" w:rsidP="00BE74B4">
      <w:pPr>
        <w:rPr>
          <w:rFonts w:ascii="Arial" w:hAnsi="Arial" w:cs="Arial"/>
          <w:color w:val="374151"/>
        </w:rPr>
      </w:pPr>
      <w:r>
        <w:rPr>
          <w:rFonts w:ascii="Arial" w:hAnsi="Arial" w:cs="Arial"/>
          <w:color w:val="374151"/>
        </w:rPr>
        <w:t>Lina Ljung</w:t>
      </w:r>
      <w:r w:rsidR="002C77CB">
        <w:rPr>
          <w:rFonts w:ascii="Arial" w:hAnsi="Arial" w:cs="Arial"/>
          <w:color w:val="374151"/>
        </w:rPr>
        <w:t xml:space="preserve">qvist, projektledare </w:t>
      </w:r>
      <w:r w:rsidR="00E44B66">
        <w:rPr>
          <w:rFonts w:ascii="Arial" w:hAnsi="Arial" w:cs="Arial"/>
          <w:color w:val="374151"/>
        </w:rPr>
        <w:t>VA</w:t>
      </w:r>
      <w:r w:rsidR="00F66441">
        <w:rPr>
          <w:rFonts w:ascii="Arial" w:hAnsi="Arial" w:cs="Arial"/>
          <w:color w:val="374151"/>
        </w:rPr>
        <w:t>,</w:t>
      </w:r>
      <w:r w:rsidR="00E44B66">
        <w:rPr>
          <w:rFonts w:ascii="Arial" w:hAnsi="Arial" w:cs="Arial"/>
          <w:color w:val="374151"/>
        </w:rPr>
        <w:t xml:space="preserve"> </w:t>
      </w:r>
      <w:r w:rsidR="00CA1F67">
        <w:rPr>
          <w:rFonts w:ascii="Arial" w:hAnsi="Arial" w:cs="Arial"/>
          <w:color w:val="374151"/>
        </w:rPr>
        <w:t>Sörmland Vatten</w:t>
      </w:r>
    </w:p>
    <w:p w14:paraId="019A0AEE" w14:textId="4FABDFCC" w:rsidR="004560E6" w:rsidRPr="00D2152E" w:rsidRDefault="00BE74B4" w:rsidP="004560E6">
      <w:pPr>
        <w:rPr>
          <w:rFonts w:ascii="Arial" w:hAnsi="Arial" w:cs="Arial"/>
          <w:color w:val="374151"/>
        </w:rPr>
      </w:pPr>
      <w:proofErr w:type="gramStart"/>
      <w:r>
        <w:rPr>
          <w:rFonts w:ascii="Arial" w:hAnsi="Arial" w:cs="Arial"/>
          <w:color w:val="374151"/>
        </w:rPr>
        <w:t>0150</w:t>
      </w:r>
      <w:r w:rsidR="00A87C87">
        <w:rPr>
          <w:rFonts w:ascii="Arial" w:hAnsi="Arial" w:cs="Arial"/>
          <w:color w:val="374151"/>
        </w:rPr>
        <w:t>-</w:t>
      </w:r>
      <w:r w:rsidR="005B6D02">
        <w:rPr>
          <w:rFonts w:ascii="Arial" w:hAnsi="Arial" w:cs="Arial"/>
          <w:color w:val="374151"/>
        </w:rPr>
        <w:t>800</w:t>
      </w:r>
      <w:r w:rsidR="00CA1F67">
        <w:rPr>
          <w:rFonts w:ascii="Arial" w:hAnsi="Arial" w:cs="Arial"/>
          <w:color w:val="374151"/>
        </w:rPr>
        <w:t> </w:t>
      </w:r>
      <w:r w:rsidR="005B6D02">
        <w:rPr>
          <w:rFonts w:ascii="Arial" w:hAnsi="Arial" w:cs="Arial"/>
          <w:color w:val="374151"/>
        </w:rPr>
        <w:t>1</w:t>
      </w:r>
      <w:r>
        <w:rPr>
          <w:rFonts w:ascii="Arial" w:hAnsi="Arial" w:cs="Arial"/>
          <w:color w:val="374151"/>
        </w:rPr>
        <w:t>00</w:t>
      </w:r>
      <w:proofErr w:type="gramEnd"/>
      <w:r w:rsidR="00CA1F67">
        <w:rPr>
          <w:rFonts w:ascii="Arial" w:hAnsi="Arial" w:cs="Arial"/>
          <w:color w:val="374151"/>
        </w:rPr>
        <w:br/>
      </w:r>
      <w:hyperlink r:id="rId9" w:history="1">
        <w:r w:rsidR="00CA1F67" w:rsidRPr="00DE62F1">
          <w:rPr>
            <w:rStyle w:val="Hyperlnk"/>
            <w:rFonts w:ascii="Arial" w:hAnsi="Arial" w:cs="Arial"/>
          </w:rPr>
          <w:t>kundservice@sormlandvatten.se</w:t>
        </w:r>
      </w:hyperlink>
    </w:p>
    <w:sectPr w:rsidR="004560E6" w:rsidRPr="00D2152E" w:rsidSect="000B4A31">
      <w:headerReference w:type="default" r:id="rId10"/>
      <w:pgSz w:w="11906" w:h="16838"/>
      <w:pgMar w:top="1276" w:right="1418" w:bottom="992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16E6B" w14:textId="77777777" w:rsidR="000B4A31" w:rsidRDefault="000B4A31" w:rsidP="00CB75E7">
      <w:r>
        <w:separator/>
      </w:r>
    </w:p>
  </w:endnote>
  <w:endnote w:type="continuationSeparator" w:id="0">
    <w:p w14:paraId="6C348A8F" w14:textId="77777777" w:rsidR="000B4A31" w:rsidRDefault="000B4A31" w:rsidP="00CB7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680F1" w14:textId="77777777" w:rsidR="000B4A31" w:rsidRDefault="000B4A31" w:rsidP="00CB75E7">
      <w:r>
        <w:separator/>
      </w:r>
    </w:p>
  </w:footnote>
  <w:footnote w:type="continuationSeparator" w:id="0">
    <w:p w14:paraId="2F0802AF" w14:textId="77777777" w:rsidR="000B4A31" w:rsidRDefault="000B4A31" w:rsidP="00CB75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5E2D9" w14:textId="77777777" w:rsidR="00CB75E7" w:rsidRDefault="002A2A08">
    <w:pPr>
      <w:pStyle w:val="Sidhuvud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3C4AE32" wp14:editId="2B5B620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74152234" name="Bildobjekt 741522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3461D"/>
    <w:multiLevelType w:val="hybridMultilevel"/>
    <w:tmpl w:val="20CA515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534B8"/>
    <w:multiLevelType w:val="hybridMultilevel"/>
    <w:tmpl w:val="4B7C68F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F7F00"/>
    <w:multiLevelType w:val="hybridMultilevel"/>
    <w:tmpl w:val="D44E645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07297"/>
    <w:multiLevelType w:val="hybridMultilevel"/>
    <w:tmpl w:val="BD88C4A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77277C"/>
    <w:multiLevelType w:val="hybridMultilevel"/>
    <w:tmpl w:val="579217A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328810">
    <w:abstractNumId w:val="4"/>
  </w:num>
  <w:num w:numId="2" w16cid:durableId="1499882961">
    <w:abstractNumId w:val="2"/>
  </w:num>
  <w:num w:numId="3" w16cid:durableId="499195185">
    <w:abstractNumId w:val="0"/>
  </w:num>
  <w:num w:numId="4" w16cid:durableId="877354933">
    <w:abstractNumId w:val="3"/>
  </w:num>
  <w:num w:numId="5" w16cid:durableId="1864710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4B4"/>
    <w:rsid w:val="00004803"/>
    <w:rsid w:val="00011056"/>
    <w:rsid w:val="00017439"/>
    <w:rsid w:val="000278B9"/>
    <w:rsid w:val="000401F3"/>
    <w:rsid w:val="0004063C"/>
    <w:rsid w:val="000408AE"/>
    <w:rsid w:val="0008393B"/>
    <w:rsid w:val="00085AC1"/>
    <w:rsid w:val="00093E01"/>
    <w:rsid w:val="000A3583"/>
    <w:rsid w:val="000A6C96"/>
    <w:rsid w:val="000B4A31"/>
    <w:rsid w:val="000B6777"/>
    <w:rsid w:val="000C0872"/>
    <w:rsid w:val="000D0AF0"/>
    <w:rsid w:val="000E6D91"/>
    <w:rsid w:val="00102DD0"/>
    <w:rsid w:val="001175B2"/>
    <w:rsid w:val="00123620"/>
    <w:rsid w:val="001414F4"/>
    <w:rsid w:val="001741FC"/>
    <w:rsid w:val="001A03FF"/>
    <w:rsid w:val="001A7924"/>
    <w:rsid w:val="001B4B0A"/>
    <w:rsid w:val="001C7C22"/>
    <w:rsid w:val="001E18DD"/>
    <w:rsid w:val="00213056"/>
    <w:rsid w:val="002346F7"/>
    <w:rsid w:val="00244B6B"/>
    <w:rsid w:val="0025279B"/>
    <w:rsid w:val="002646AA"/>
    <w:rsid w:val="00280EF0"/>
    <w:rsid w:val="00286CFE"/>
    <w:rsid w:val="00295AFE"/>
    <w:rsid w:val="002A212C"/>
    <w:rsid w:val="002A2A08"/>
    <w:rsid w:val="002A69E9"/>
    <w:rsid w:val="002C66AC"/>
    <w:rsid w:val="002C6880"/>
    <w:rsid w:val="002C77CB"/>
    <w:rsid w:val="00302271"/>
    <w:rsid w:val="003169C0"/>
    <w:rsid w:val="00327516"/>
    <w:rsid w:val="003441E9"/>
    <w:rsid w:val="00371C88"/>
    <w:rsid w:val="00372237"/>
    <w:rsid w:val="00373AF5"/>
    <w:rsid w:val="00376A98"/>
    <w:rsid w:val="0039563A"/>
    <w:rsid w:val="00396E87"/>
    <w:rsid w:val="003A5425"/>
    <w:rsid w:val="003B689A"/>
    <w:rsid w:val="003B6B05"/>
    <w:rsid w:val="003C2726"/>
    <w:rsid w:val="003C77D3"/>
    <w:rsid w:val="003D3B7A"/>
    <w:rsid w:val="003D4162"/>
    <w:rsid w:val="003D7E47"/>
    <w:rsid w:val="003E75DD"/>
    <w:rsid w:val="00411D67"/>
    <w:rsid w:val="00414645"/>
    <w:rsid w:val="00424B44"/>
    <w:rsid w:val="004259F3"/>
    <w:rsid w:val="004430DB"/>
    <w:rsid w:val="00455E6C"/>
    <w:rsid w:val="004560E6"/>
    <w:rsid w:val="0045763E"/>
    <w:rsid w:val="00482D1B"/>
    <w:rsid w:val="004854A0"/>
    <w:rsid w:val="00487B8C"/>
    <w:rsid w:val="00492516"/>
    <w:rsid w:val="004A7D7A"/>
    <w:rsid w:val="004B79A7"/>
    <w:rsid w:val="004C51F2"/>
    <w:rsid w:val="004C6ACB"/>
    <w:rsid w:val="004D695B"/>
    <w:rsid w:val="004E5CDB"/>
    <w:rsid w:val="004E5DD8"/>
    <w:rsid w:val="004E772F"/>
    <w:rsid w:val="004F17A0"/>
    <w:rsid w:val="00504415"/>
    <w:rsid w:val="00511316"/>
    <w:rsid w:val="00532349"/>
    <w:rsid w:val="00545DD2"/>
    <w:rsid w:val="00552B63"/>
    <w:rsid w:val="00561053"/>
    <w:rsid w:val="00562777"/>
    <w:rsid w:val="005710FB"/>
    <w:rsid w:val="00572E5B"/>
    <w:rsid w:val="00583E6B"/>
    <w:rsid w:val="00587249"/>
    <w:rsid w:val="00591DB8"/>
    <w:rsid w:val="005A5AEC"/>
    <w:rsid w:val="005B54F7"/>
    <w:rsid w:val="005B5A94"/>
    <w:rsid w:val="005B6D02"/>
    <w:rsid w:val="005E3E2D"/>
    <w:rsid w:val="005E6473"/>
    <w:rsid w:val="005F3C12"/>
    <w:rsid w:val="00622ACB"/>
    <w:rsid w:val="0062333C"/>
    <w:rsid w:val="00646C67"/>
    <w:rsid w:val="006677B1"/>
    <w:rsid w:val="006778AC"/>
    <w:rsid w:val="00677C46"/>
    <w:rsid w:val="006B4193"/>
    <w:rsid w:val="006B7F8C"/>
    <w:rsid w:val="006C1857"/>
    <w:rsid w:val="006C69EC"/>
    <w:rsid w:val="006F097E"/>
    <w:rsid w:val="006F3AC8"/>
    <w:rsid w:val="006F4137"/>
    <w:rsid w:val="006F7AD6"/>
    <w:rsid w:val="00711550"/>
    <w:rsid w:val="007208E3"/>
    <w:rsid w:val="0073033B"/>
    <w:rsid w:val="0074114A"/>
    <w:rsid w:val="00755347"/>
    <w:rsid w:val="00762B45"/>
    <w:rsid w:val="00773CDF"/>
    <w:rsid w:val="007910C3"/>
    <w:rsid w:val="007B12D5"/>
    <w:rsid w:val="007C296E"/>
    <w:rsid w:val="007D44BF"/>
    <w:rsid w:val="007D5510"/>
    <w:rsid w:val="007E1E86"/>
    <w:rsid w:val="007E49E9"/>
    <w:rsid w:val="007F2D7C"/>
    <w:rsid w:val="008052BA"/>
    <w:rsid w:val="00825D18"/>
    <w:rsid w:val="00830644"/>
    <w:rsid w:val="00831D3F"/>
    <w:rsid w:val="0083426B"/>
    <w:rsid w:val="00835448"/>
    <w:rsid w:val="008614DD"/>
    <w:rsid w:val="00865B8B"/>
    <w:rsid w:val="008744C8"/>
    <w:rsid w:val="008744EA"/>
    <w:rsid w:val="00883B83"/>
    <w:rsid w:val="00894E95"/>
    <w:rsid w:val="008A1BB1"/>
    <w:rsid w:val="008A24F7"/>
    <w:rsid w:val="008A4E19"/>
    <w:rsid w:val="008B0576"/>
    <w:rsid w:val="008C07E2"/>
    <w:rsid w:val="008C151B"/>
    <w:rsid w:val="008D0099"/>
    <w:rsid w:val="008E543E"/>
    <w:rsid w:val="009003BF"/>
    <w:rsid w:val="00907496"/>
    <w:rsid w:val="009139FB"/>
    <w:rsid w:val="00931830"/>
    <w:rsid w:val="009345E7"/>
    <w:rsid w:val="00952747"/>
    <w:rsid w:val="00971F02"/>
    <w:rsid w:val="009820D1"/>
    <w:rsid w:val="0099241F"/>
    <w:rsid w:val="00995B8D"/>
    <w:rsid w:val="009B127A"/>
    <w:rsid w:val="009B393C"/>
    <w:rsid w:val="009B72ED"/>
    <w:rsid w:val="009E34B5"/>
    <w:rsid w:val="00A02198"/>
    <w:rsid w:val="00A1088D"/>
    <w:rsid w:val="00A13339"/>
    <w:rsid w:val="00A16ED8"/>
    <w:rsid w:val="00A17BBF"/>
    <w:rsid w:val="00A21ABE"/>
    <w:rsid w:val="00A3102A"/>
    <w:rsid w:val="00A33E79"/>
    <w:rsid w:val="00A437CC"/>
    <w:rsid w:val="00A51861"/>
    <w:rsid w:val="00A87C87"/>
    <w:rsid w:val="00A91CE4"/>
    <w:rsid w:val="00A9348A"/>
    <w:rsid w:val="00A95E7C"/>
    <w:rsid w:val="00A97E6A"/>
    <w:rsid w:val="00AA4845"/>
    <w:rsid w:val="00AC41A7"/>
    <w:rsid w:val="00AC4CB5"/>
    <w:rsid w:val="00AD17F8"/>
    <w:rsid w:val="00AD324F"/>
    <w:rsid w:val="00AF6C4D"/>
    <w:rsid w:val="00B01C25"/>
    <w:rsid w:val="00B0652A"/>
    <w:rsid w:val="00B07DD0"/>
    <w:rsid w:val="00B1185F"/>
    <w:rsid w:val="00B1187D"/>
    <w:rsid w:val="00B11D76"/>
    <w:rsid w:val="00B14D53"/>
    <w:rsid w:val="00B21DA3"/>
    <w:rsid w:val="00B504CA"/>
    <w:rsid w:val="00B615E1"/>
    <w:rsid w:val="00B74E2D"/>
    <w:rsid w:val="00B76B8F"/>
    <w:rsid w:val="00B825F4"/>
    <w:rsid w:val="00B87797"/>
    <w:rsid w:val="00BB3769"/>
    <w:rsid w:val="00BC23B5"/>
    <w:rsid w:val="00BC51A7"/>
    <w:rsid w:val="00BD3751"/>
    <w:rsid w:val="00BD6E5C"/>
    <w:rsid w:val="00BE27A6"/>
    <w:rsid w:val="00BE74B4"/>
    <w:rsid w:val="00C053CE"/>
    <w:rsid w:val="00C24815"/>
    <w:rsid w:val="00C36A1A"/>
    <w:rsid w:val="00C434BE"/>
    <w:rsid w:val="00C6535E"/>
    <w:rsid w:val="00C71DF1"/>
    <w:rsid w:val="00C778D9"/>
    <w:rsid w:val="00CA1F67"/>
    <w:rsid w:val="00CB75E7"/>
    <w:rsid w:val="00CC34DB"/>
    <w:rsid w:val="00CD56FE"/>
    <w:rsid w:val="00CD7756"/>
    <w:rsid w:val="00CE0CDB"/>
    <w:rsid w:val="00CE52F3"/>
    <w:rsid w:val="00CE76A3"/>
    <w:rsid w:val="00D02EA7"/>
    <w:rsid w:val="00D054D3"/>
    <w:rsid w:val="00D10DCF"/>
    <w:rsid w:val="00D14191"/>
    <w:rsid w:val="00D20063"/>
    <w:rsid w:val="00D20DF9"/>
    <w:rsid w:val="00D2152E"/>
    <w:rsid w:val="00D2181D"/>
    <w:rsid w:val="00D43EF5"/>
    <w:rsid w:val="00D501B8"/>
    <w:rsid w:val="00D715D8"/>
    <w:rsid w:val="00D71B5A"/>
    <w:rsid w:val="00DB0A9D"/>
    <w:rsid w:val="00DB609B"/>
    <w:rsid w:val="00DB7232"/>
    <w:rsid w:val="00DC4756"/>
    <w:rsid w:val="00DD5A4A"/>
    <w:rsid w:val="00DE0F72"/>
    <w:rsid w:val="00DF5929"/>
    <w:rsid w:val="00DF6BD7"/>
    <w:rsid w:val="00E107C8"/>
    <w:rsid w:val="00E14E40"/>
    <w:rsid w:val="00E27E4A"/>
    <w:rsid w:val="00E37FAD"/>
    <w:rsid w:val="00E41DE4"/>
    <w:rsid w:val="00E44B66"/>
    <w:rsid w:val="00E56AA2"/>
    <w:rsid w:val="00E57A99"/>
    <w:rsid w:val="00E71C3B"/>
    <w:rsid w:val="00E747FB"/>
    <w:rsid w:val="00EA4D4A"/>
    <w:rsid w:val="00EB1BC5"/>
    <w:rsid w:val="00EB5C3C"/>
    <w:rsid w:val="00EE0934"/>
    <w:rsid w:val="00EE1738"/>
    <w:rsid w:val="00EE180E"/>
    <w:rsid w:val="00EE7A38"/>
    <w:rsid w:val="00F03D4A"/>
    <w:rsid w:val="00F06EBA"/>
    <w:rsid w:val="00F165B9"/>
    <w:rsid w:val="00F22F0F"/>
    <w:rsid w:val="00F24B77"/>
    <w:rsid w:val="00F57F13"/>
    <w:rsid w:val="00F632C4"/>
    <w:rsid w:val="00F66441"/>
    <w:rsid w:val="00F745EF"/>
    <w:rsid w:val="00F77222"/>
    <w:rsid w:val="00F87B3F"/>
    <w:rsid w:val="00F97B62"/>
    <w:rsid w:val="00FA26A9"/>
    <w:rsid w:val="00FB74A8"/>
    <w:rsid w:val="00FC3B1A"/>
    <w:rsid w:val="00FD580B"/>
    <w:rsid w:val="00FE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D7FAD8"/>
  <w15:docId w15:val="{0AE3C146-E3CC-496D-802B-F41F2F475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20" w:line="241" w:lineRule="atLeast"/>
        <w:ind w:left="-14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4B4"/>
    <w:pPr>
      <w:spacing w:after="160" w:line="259" w:lineRule="auto"/>
      <w:ind w:left="0"/>
    </w:pPr>
    <w:rPr>
      <w:kern w:val="2"/>
      <w14:ligatures w14:val="standardContextual"/>
    </w:rPr>
  </w:style>
  <w:style w:type="paragraph" w:styleId="Rubrik1">
    <w:name w:val="heading 1"/>
    <w:basedOn w:val="Normal"/>
    <w:next w:val="Normal"/>
    <w:link w:val="Rubrik1Char"/>
    <w:qFormat/>
    <w:rsid w:val="004560E6"/>
    <w:pPr>
      <w:keepNext/>
      <w:spacing w:before="240" w:after="60"/>
      <w:outlineLvl w:val="0"/>
    </w:pPr>
    <w:rPr>
      <w:b/>
      <w:kern w:val="28"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CB75E7"/>
    <w:pPr>
      <w:tabs>
        <w:tab w:val="center" w:pos="4536"/>
        <w:tab w:val="right" w:pos="9072"/>
      </w:tabs>
      <w:ind w:left="-142"/>
    </w:pPr>
  </w:style>
  <w:style w:type="character" w:customStyle="1" w:styleId="SidhuvudChar">
    <w:name w:val="Sidhuvud Char"/>
    <w:basedOn w:val="Standardstycketeckensnitt"/>
    <w:link w:val="Sidhuvud"/>
    <w:uiPriority w:val="99"/>
    <w:rsid w:val="00CB75E7"/>
  </w:style>
  <w:style w:type="paragraph" w:styleId="Sidfot">
    <w:name w:val="footer"/>
    <w:basedOn w:val="Normal"/>
    <w:link w:val="SidfotChar"/>
    <w:uiPriority w:val="99"/>
    <w:unhideWhenUsed/>
    <w:rsid w:val="00CB75E7"/>
    <w:pPr>
      <w:tabs>
        <w:tab w:val="center" w:pos="4536"/>
        <w:tab w:val="right" w:pos="9072"/>
      </w:tabs>
      <w:ind w:left="-142"/>
    </w:pPr>
  </w:style>
  <w:style w:type="character" w:customStyle="1" w:styleId="SidfotChar">
    <w:name w:val="Sidfot Char"/>
    <w:basedOn w:val="Standardstycketeckensnitt"/>
    <w:link w:val="Sidfot"/>
    <w:uiPriority w:val="99"/>
    <w:rsid w:val="00CB75E7"/>
  </w:style>
  <w:style w:type="character" w:customStyle="1" w:styleId="style51">
    <w:name w:val="style51"/>
    <w:basedOn w:val="Standardstycketeckensnitt"/>
    <w:rsid w:val="006F097E"/>
    <w:rPr>
      <w:rFonts w:ascii="Tahoma" w:hAnsi="Tahoma" w:cs="Tahoma" w:hint="default"/>
      <w:b/>
      <w:bCs/>
      <w:color w:val="494F4E"/>
      <w:sz w:val="24"/>
      <w:szCs w:val="24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6F097E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F097E"/>
    <w:rPr>
      <w:rFonts w:ascii="Tahoma" w:hAnsi="Tahoma" w:cs="Tahoma"/>
      <w:sz w:val="16"/>
      <w:szCs w:val="16"/>
      <w:lang w:eastAsia="sv-SE"/>
    </w:rPr>
  </w:style>
  <w:style w:type="character" w:styleId="Hyperlnk">
    <w:name w:val="Hyperlink"/>
    <w:basedOn w:val="Standardstycketeckensnitt"/>
    <w:uiPriority w:val="99"/>
    <w:unhideWhenUsed/>
    <w:rsid w:val="00D054D3"/>
    <w:rPr>
      <w:color w:val="0000FF" w:themeColor="hyperlink"/>
      <w:u w:val="single"/>
    </w:rPr>
  </w:style>
  <w:style w:type="table" w:styleId="Tabellrutnt">
    <w:name w:val="Table Grid"/>
    <w:basedOn w:val="Normaltabell"/>
    <w:uiPriority w:val="59"/>
    <w:rsid w:val="00511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AD324F"/>
    <w:pPr>
      <w:ind w:left="720"/>
      <w:contextualSpacing/>
    </w:pPr>
    <w:rPr>
      <w:rFonts w:ascii="Calibri" w:hAnsi="Calibri"/>
    </w:rPr>
  </w:style>
  <w:style w:type="paragraph" w:styleId="Ingetavstnd">
    <w:name w:val="No Spacing"/>
    <w:uiPriority w:val="1"/>
    <w:qFormat/>
    <w:rsid w:val="00583E6B"/>
    <w:pPr>
      <w:spacing w:after="0" w:line="240" w:lineRule="auto"/>
      <w:ind w:left="0"/>
    </w:pPr>
    <w:rPr>
      <w:rFonts w:ascii="Calibri" w:hAnsi="Calibri" w:cs="Times New Roman"/>
      <w:lang w:eastAsia="sv-SE"/>
    </w:rPr>
  </w:style>
  <w:style w:type="paragraph" w:styleId="Normalwebb">
    <w:name w:val="Normal (Web)"/>
    <w:basedOn w:val="Normal"/>
    <w:uiPriority w:val="99"/>
    <w:semiHidden/>
    <w:unhideWhenUsed/>
    <w:rsid w:val="009B72ED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Rubrik1Char">
    <w:name w:val="Rubrik 1 Char"/>
    <w:basedOn w:val="Standardstycketeckensnitt"/>
    <w:link w:val="Rubrik1"/>
    <w:rsid w:val="004560E6"/>
    <w:rPr>
      <w:rFonts w:ascii="Arial" w:eastAsia="Times New Roman" w:hAnsi="Arial" w:cs="Times New Roman"/>
      <w:b/>
      <w:kern w:val="28"/>
      <w:sz w:val="28"/>
      <w:szCs w:val="28"/>
      <w:lang w:eastAsia="sv-SE"/>
    </w:rPr>
  </w:style>
  <w:style w:type="paragraph" w:customStyle="1" w:styleId="Adress">
    <w:name w:val="Adress"/>
    <w:basedOn w:val="Normal"/>
    <w:rsid w:val="004560E6"/>
  </w:style>
  <w:style w:type="character" w:styleId="Platshllartext">
    <w:name w:val="Placeholder Text"/>
    <w:basedOn w:val="Standardstycketeckensnitt"/>
    <w:uiPriority w:val="99"/>
    <w:semiHidden/>
    <w:rsid w:val="004560E6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6B41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38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rmlandvatten.s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undservice@sormlandvatten.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kundservice@sormlandvatten.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papper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Brevpapper</Template>
  <TotalTime>1</TotalTime>
  <Pages>1</Pages>
  <Words>223</Words>
  <Characters>1185</Characters>
  <Application>Microsoft Office Word</Application>
  <DocSecurity>4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Sörmlandvatten AB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Henric Rudin</dc:creator>
  <cp:lastModifiedBy>Pilla Lindqvist</cp:lastModifiedBy>
  <cp:revision>2</cp:revision>
  <cp:lastPrinted>2024-03-07T08:50:00Z</cp:lastPrinted>
  <dcterms:created xsi:type="dcterms:W3CDTF">2024-03-12T14:47:00Z</dcterms:created>
  <dcterms:modified xsi:type="dcterms:W3CDTF">2024-03-12T14:47:00Z</dcterms:modified>
</cp:coreProperties>
</file>